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7434" w:rsidRPr="001A4E54" w:rsidRDefault="00DD44A2" w:rsidP="001A4E54">
      <w:pPr>
        <w:pStyle w:val="Title"/>
      </w:pPr>
      <w:r>
        <w:t xml:space="preserve">SAGE Dining at Ripon College invites you to join us for a  </w:t>
      </w:r>
    </w:p>
    <w:p w:rsidR="00247434" w:rsidRDefault="00247434" w:rsidP="00AC46EE">
      <w:pPr>
        <w:pStyle w:val="Line"/>
        <w:spacing w:after="0"/>
      </w:pPr>
      <w:r w:rsidRPr="00AC46EE">
        <w:rPr>
          <w:noProof/>
        </w:rPr>
        <mc:AlternateContent>
          <mc:Choice Requires="wps">
            <w:drawing>
              <wp:inline distT="0" distB="0" distL="0" distR="0" wp14:anchorId="01F9BE87" wp14:editId="650EE7C7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07F1F9D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p w:rsidR="00247434" w:rsidRPr="00DD44A2" w:rsidRDefault="00DD44A2" w:rsidP="00AC46EE">
      <w:pPr>
        <w:pStyle w:val="Subtitle"/>
        <w:rPr>
          <w:sz w:val="72"/>
        </w:rPr>
      </w:pPr>
      <w:r w:rsidRPr="00DD44A2">
        <w:rPr>
          <w:sz w:val="72"/>
        </w:rPr>
        <w:t>Fall Fest</w:t>
      </w:r>
      <w:r>
        <w:rPr>
          <w:sz w:val="72"/>
        </w:rPr>
        <w:t>ival Brunch</w:t>
      </w:r>
    </w:p>
    <w:p w:rsidR="001A4E54" w:rsidRPr="001A4E54" w:rsidRDefault="00DD44A2" w:rsidP="001A4E54">
      <w:pPr>
        <w:pStyle w:val="Heading1"/>
      </w:pPr>
      <w:r>
        <w:t>sunday, November 19th</w:t>
      </w:r>
    </w:p>
    <w:p w:rsidR="00247434" w:rsidRPr="0030395D" w:rsidRDefault="00DD44A2" w:rsidP="001A4E54">
      <w:pPr>
        <w:rPr>
          <w:b/>
          <w:sz w:val="32"/>
        </w:rPr>
      </w:pPr>
      <w:r w:rsidRPr="0030395D">
        <w:rPr>
          <w:b/>
          <w:sz w:val="32"/>
        </w:rPr>
        <w:t xml:space="preserve">9:00am - 2:00pm </w:t>
      </w:r>
    </w:p>
    <w:p w:rsidR="00274EC5" w:rsidRPr="0030395D" w:rsidRDefault="00274EC5" w:rsidP="001A4E54">
      <w:pPr>
        <w:rPr>
          <w:b/>
          <w:sz w:val="32"/>
        </w:rPr>
      </w:pPr>
      <w:r w:rsidRPr="0030395D">
        <w:rPr>
          <w:b/>
          <w:sz w:val="32"/>
        </w:rPr>
        <w:t>OPEN TO THE PUBLIC</w:t>
      </w:r>
    </w:p>
    <w:p w:rsidR="00247434" w:rsidRPr="001A4E54" w:rsidRDefault="00247434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07DEB9FB" wp14:editId="06917FE5">
                <wp:extent cx="1040400" cy="0"/>
                <wp:effectExtent l="0" t="0" r="0" b="0"/>
                <wp:docPr id="28" name="Straight Connector 28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4083653" id="Straight Connector 28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" strokecolor="#004942 [3204]" strokeweight=".7pt">
                <v:stroke joinstyle="miter"/>
                <w10:anchorlock/>
              </v:line>
            </w:pict>
          </mc:Fallback>
        </mc:AlternateContent>
      </w:r>
    </w:p>
    <w:p w:rsidR="00247434" w:rsidRPr="0030395D" w:rsidRDefault="00DD44A2" w:rsidP="001A4E54">
      <w:pPr>
        <w:pStyle w:val="Heading1"/>
        <w:rPr>
          <w:sz w:val="44"/>
        </w:rPr>
      </w:pPr>
      <w:r w:rsidRPr="0030395D">
        <w:rPr>
          <w:sz w:val="44"/>
        </w:rPr>
        <w:t xml:space="preserve">BRUNCH MENU </w:t>
      </w:r>
    </w:p>
    <w:p w:rsidR="00247434" w:rsidRPr="0030395D" w:rsidRDefault="00DD44A2" w:rsidP="001A4E54">
      <w:pPr>
        <w:rPr>
          <w:sz w:val="28"/>
        </w:rPr>
      </w:pPr>
      <w:r w:rsidRPr="0030395D">
        <w:rPr>
          <w:sz w:val="28"/>
        </w:rPr>
        <w:t xml:space="preserve">Turkey </w:t>
      </w:r>
      <w:r w:rsidR="00677E10" w:rsidRPr="0030395D">
        <w:rPr>
          <w:sz w:val="28"/>
        </w:rPr>
        <w:t xml:space="preserve">&amp; Roasted Pork </w:t>
      </w:r>
      <w:r w:rsidRPr="0030395D">
        <w:rPr>
          <w:sz w:val="28"/>
        </w:rPr>
        <w:t xml:space="preserve">Carving Station, Crepes, Omelets, Chocolate Fountain, Soup, Salad, Sandwich, Ice Cream, Desserts, Pizzas, Beverages and More! </w:t>
      </w:r>
    </w:p>
    <w:p w:rsidR="002F5B4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16E42007" wp14:editId="48AD69FC">
                <wp:extent cx="1040130" cy="0"/>
                <wp:effectExtent l="0" t="0" r="0" b="0"/>
                <wp:docPr id="31" name="Straight Connector 31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AC75B48" id="Straight Connector 31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:rsidR="00247434" w:rsidRPr="0030395D" w:rsidRDefault="00DD44A2" w:rsidP="001A4E54">
      <w:pPr>
        <w:pStyle w:val="Heading1"/>
        <w:rPr>
          <w:sz w:val="40"/>
        </w:rPr>
      </w:pPr>
      <w:r w:rsidRPr="0030395D">
        <w:rPr>
          <w:sz w:val="40"/>
        </w:rPr>
        <w:t>Cost</w:t>
      </w:r>
    </w:p>
    <w:p w:rsidR="00DD44A2" w:rsidRPr="0030395D" w:rsidRDefault="00DD44A2" w:rsidP="00DD44A2">
      <w:pPr>
        <w:rPr>
          <w:b/>
          <w:sz w:val="28"/>
        </w:rPr>
      </w:pPr>
      <w:r w:rsidRPr="0030395D">
        <w:rPr>
          <w:b/>
          <w:sz w:val="28"/>
        </w:rPr>
        <w:t>Adults: $2</w:t>
      </w:r>
      <w:r w:rsidR="00677E10" w:rsidRPr="0030395D">
        <w:rPr>
          <w:b/>
          <w:sz w:val="28"/>
        </w:rPr>
        <w:t>5</w:t>
      </w:r>
      <w:r w:rsidRPr="0030395D">
        <w:rPr>
          <w:b/>
          <w:sz w:val="28"/>
        </w:rPr>
        <w:t>.00/Person</w:t>
      </w:r>
    </w:p>
    <w:p w:rsidR="00677E10" w:rsidRPr="0030395D" w:rsidRDefault="00677E10" w:rsidP="00DD44A2">
      <w:pPr>
        <w:rPr>
          <w:b/>
          <w:sz w:val="28"/>
        </w:rPr>
      </w:pPr>
      <w:r w:rsidRPr="0030395D">
        <w:rPr>
          <w:b/>
          <w:sz w:val="28"/>
        </w:rPr>
        <w:t>Kids 6-12: $10.00/Person</w:t>
      </w:r>
    </w:p>
    <w:p w:rsidR="002F5B4C" w:rsidRPr="0030395D" w:rsidRDefault="00DD44A2" w:rsidP="001A4E54">
      <w:pPr>
        <w:rPr>
          <w:b/>
          <w:sz w:val="28"/>
        </w:rPr>
      </w:pPr>
      <w:r w:rsidRPr="0030395D">
        <w:rPr>
          <w:b/>
          <w:sz w:val="28"/>
        </w:rPr>
        <w:t xml:space="preserve">Kids </w:t>
      </w:r>
      <w:r w:rsidR="008D6698">
        <w:rPr>
          <w:b/>
          <w:sz w:val="28"/>
        </w:rPr>
        <w:t>6</w:t>
      </w:r>
      <w:bookmarkStart w:id="0" w:name="_GoBack"/>
      <w:bookmarkEnd w:id="0"/>
      <w:r w:rsidRPr="0030395D">
        <w:rPr>
          <w:b/>
          <w:sz w:val="28"/>
        </w:rPr>
        <w:t xml:space="preserve"> &amp; Under Eat FREE</w:t>
      </w:r>
    </w:p>
    <w:p w:rsidR="002F5B4C" w:rsidRPr="00677E10" w:rsidRDefault="002F5B4C" w:rsidP="001A4E54">
      <w:pPr>
        <w:pStyle w:val="Line"/>
        <w:rPr>
          <w:sz w:val="16"/>
        </w:rPr>
      </w:pPr>
      <w:r w:rsidRPr="00677E10">
        <w:rPr>
          <w:noProof/>
          <w:sz w:val="16"/>
        </w:rPr>
        <mc:AlternateContent>
          <mc:Choice Requires="wps">
            <w:drawing>
              <wp:inline distT="0" distB="0" distL="0" distR="0" wp14:anchorId="3FC7C04A" wp14:editId="6D28A541">
                <wp:extent cx="1040130" cy="0"/>
                <wp:effectExtent l="0" t="0" r="0" b="0"/>
                <wp:docPr id="199" name="Straight Connector 199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68069C3" id="Straight Connector 199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:rsidR="00DD44A2" w:rsidRPr="00274EC5" w:rsidRDefault="00DD44A2" w:rsidP="00DD44A2">
      <w:pPr>
        <w:pStyle w:val="Heading1"/>
        <w:rPr>
          <w:sz w:val="40"/>
        </w:rPr>
      </w:pPr>
      <w:r w:rsidRPr="00274EC5">
        <w:rPr>
          <w:sz w:val="40"/>
        </w:rPr>
        <w:t>location</w:t>
      </w:r>
    </w:p>
    <w:p w:rsidR="00677E10" w:rsidRPr="0030395D" w:rsidRDefault="00B90810" w:rsidP="001A4E54">
      <w:pPr>
        <w:rPr>
          <w:b/>
          <w:sz w:val="28"/>
        </w:rPr>
      </w:pPr>
      <w:r w:rsidRPr="0030395D">
        <w:rPr>
          <w:b/>
          <w:sz w:val="28"/>
        </w:rPr>
        <w:t>300 Elm St. Ripon, WI</w:t>
      </w:r>
      <w:r w:rsidR="00677E10" w:rsidRPr="0030395D">
        <w:rPr>
          <w:b/>
          <w:sz w:val="28"/>
        </w:rPr>
        <w:t xml:space="preserve">  </w:t>
      </w:r>
    </w:p>
    <w:p w:rsidR="002F5B4C" w:rsidRPr="0030395D" w:rsidRDefault="00DD44A2" w:rsidP="001A4E54">
      <w:pPr>
        <w:rPr>
          <w:sz w:val="24"/>
        </w:rPr>
      </w:pPr>
      <w:r w:rsidRPr="0030395D">
        <w:rPr>
          <w:sz w:val="24"/>
        </w:rPr>
        <w:t>We are located on the corner of Congress and Elm Street</w:t>
      </w:r>
      <w:r w:rsidR="00B90810" w:rsidRPr="0030395D">
        <w:rPr>
          <w:sz w:val="24"/>
        </w:rPr>
        <w:t xml:space="preserve"> in Pickard Commons.  Please enter though Starbucks and to the 2</w:t>
      </w:r>
      <w:r w:rsidR="00B90810" w:rsidRPr="0030395D">
        <w:rPr>
          <w:sz w:val="24"/>
          <w:vertAlign w:val="superscript"/>
        </w:rPr>
        <w:t>nd</w:t>
      </w:r>
      <w:r w:rsidR="00B90810" w:rsidRPr="0030395D">
        <w:rPr>
          <w:sz w:val="24"/>
        </w:rPr>
        <w:t xml:space="preserve"> floor.  </w:t>
      </w:r>
    </w:p>
    <w:p w:rsidR="00274EC5" w:rsidRPr="0030395D" w:rsidRDefault="00274EC5" w:rsidP="001A4E54">
      <w:pPr>
        <w:rPr>
          <w:b/>
          <w:i/>
          <w:sz w:val="24"/>
        </w:rPr>
      </w:pPr>
      <w:r w:rsidRPr="0030395D">
        <w:rPr>
          <w:b/>
          <w:i/>
          <w:sz w:val="24"/>
        </w:rPr>
        <w:t>No Reservations Needed       More Information Call 920-748-8328</w:t>
      </w:r>
    </w:p>
    <w:sectPr w:rsidR="00274EC5" w:rsidRPr="0030395D" w:rsidSect="005B713E">
      <w:headerReference w:type="default" r:id="rId10"/>
      <w:pgSz w:w="12240" w:h="15840" w:code="1"/>
      <w:pgMar w:top="1440" w:right="720" w:bottom="720" w:left="5040" w:header="720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216D" w:rsidRDefault="0054216D" w:rsidP="002B0AFB">
      <w:pPr>
        <w:spacing w:after="0" w:line="240" w:lineRule="auto"/>
      </w:pPr>
      <w:r>
        <w:separator/>
      </w:r>
    </w:p>
  </w:endnote>
  <w:endnote w:type="continuationSeparator" w:id="0">
    <w:p w:rsidR="0054216D" w:rsidRDefault="0054216D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216D" w:rsidRDefault="0054216D" w:rsidP="002B0AFB">
      <w:pPr>
        <w:spacing w:after="0" w:line="240" w:lineRule="auto"/>
      </w:pPr>
      <w:r>
        <w:separator/>
      </w:r>
    </w:p>
  </w:footnote>
  <w:footnote w:type="continuationSeparator" w:id="0">
    <w:p w:rsidR="0054216D" w:rsidRDefault="0054216D" w:rsidP="002B0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0AFB" w:rsidRDefault="001518F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9D1BE60" wp14:editId="1D15DD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1014476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144760"/>
                        <a:chOff x="0" y="0"/>
                        <a:chExt cx="7772400" cy="10144760"/>
                      </a:xfrm>
                    </wpg:grpSpPr>
                    <wps:wsp>
                      <wps:cNvPr id="7" name="Rectangle 7" descr="Leaves background"/>
                      <wps:cNvSpPr/>
                      <wps:spPr>
                        <a:xfrm>
                          <a:off x="0" y="0"/>
                          <a:ext cx="7772400" cy="1014476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Rectangle 21" descr="Transparency background"/>
                      <wps:cNvSpPr/>
                      <wps:spPr>
                        <a:xfrm>
                          <a:off x="2590800" y="0"/>
                          <a:ext cx="5180330" cy="29044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238125" y="247650"/>
                          <a:ext cx="7272000" cy="96672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20" descr="Rectangle frame shape"/>
                      <wps:cNvSpPr/>
                      <wps:spPr>
                        <a:xfrm>
                          <a:off x="314325" y="323850"/>
                          <a:ext cx="7128000" cy="9510500"/>
                        </a:xfrm>
                        <a:prstGeom prst="rect">
                          <a:avLst/>
                        </a:prstGeom>
                        <a:noFill/>
                        <a:ln w="35560"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Rectangle 22" descr="Beige background rectangle"/>
                      <wps:cNvSpPr/>
                      <wps:spPr>
                        <a:xfrm>
                          <a:off x="2590800" y="2895600"/>
                          <a:ext cx="5180330" cy="72491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" name="Rectangle 203" descr="Green line"/>
                      <wps:cNvSpPr/>
                      <wps:spPr>
                        <a:xfrm>
                          <a:off x="2590800" y="2905125"/>
                          <a:ext cx="4854575" cy="6932930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72400 h 6872400"/>
                            <a:gd name="connsiteX0" fmla="*/ 4700196 w 4700196"/>
                            <a:gd name="connsiteY0" fmla="*/ 0 h 6872400"/>
                            <a:gd name="connsiteX1" fmla="*/ 4698000 w 4700196"/>
                            <a:gd name="connsiteY1" fmla="*/ 6872400 h 6872400"/>
                            <a:gd name="connsiteX2" fmla="*/ 0 w 4700196"/>
                            <a:gd name="connsiteY2" fmla="*/ 6866430 h 6872400"/>
                            <a:gd name="connsiteX0" fmla="*/ 4700196 w 4700196"/>
                            <a:gd name="connsiteY0" fmla="*/ 0 h 6866430"/>
                            <a:gd name="connsiteX1" fmla="*/ 4699309 w 4700196"/>
                            <a:gd name="connsiteY1" fmla="*/ 6866430 h 6866430"/>
                            <a:gd name="connsiteX2" fmla="*/ 0 w 4700196"/>
                            <a:gd name="connsiteY2" fmla="*/ 6866430 h 6866430"/>
                            <a:gd name="connsiteX0" fmla="*/ 4701086 w 4701086"/>
                            <a:gd name="connsiteY0" fmla="*/ 0 h 6866430"/>
                            <a:gd name="connsiteX1" fmla="*/ 4699309 w 4701086"/>
                            <a:gd name="connsiteY1" fmla="*/ 6866430 h 6866430"/>
                            <a:gd name="connsiteX2" fmla="*/ 0 w 4701086"/>
                            <a:gd name="connsiteY2" fmla="*/ 6866430 h 6866430"/>
                            <a:gd name="connsiteX0" fmla="*/ 4701086 w 4701423"/>
                            <a:gd name="connsiteY0" fmla="*/ 0 h 6866737"/>
                            <a:gd name="connsiteX1" fmla="*/ 4701361 w 4701423"/>
                            <a:gd name="connsiteY1" fmla="*/ 6866737 h 6866737"/>
                            <a:gd name="connsiteX2" fmla="*/ 0 w 4701423"/>
                            <a:gd name="connsiteY2" fmla="*/ 6866430 h 6866737"/>
                            <a:gd name="connsiteX0" fmla="*/ 4702858 w 4702858"/>
                            <a:gd name="connsiteY0" fmla="*/ 0 h 6866737"/>
                            <a:gd name="connsiteX1" fmla="*/ 4701361 w 4702858"/>
                            <a:gd name="connsiteY1" fmla="*/ 6866737 h 6866737"/>
                            <a:gd name="connsiteX2" fmla="*/ 0 w 4702858"/>
                            <a:gd name="connsiteY2" fmla="*/ 6866430 h 6866737"/>
                            <a:gd name="connsiteX0" fmla="*/ 4703063 w 4703063"/>
                            <a:gd name="connsiteY0" fmla="*/ 0 h 6868832"/>
                            <a:gd name="connsiteX1" fmla="*/ 4701361 w 4703063"/>
                            <a:gd name="connsiteY1" fmla="*/ 6868832 h 6868832"/>
                            <a:gd name="connsiteX2" fmla="*/ 0 w 4703063"/>
                            <a:gd name="connsiteY2" fmla="*/ 6868525 h 6868832"/>
                            <a:gd name="connsiteX0" fmla="*/ 4703268 w 4703268"/>
                            <a:gd name="connsiteY0" fmla="*/ 0 h 6868832"/>
                            <a:gd name="connsiteX1" fmla="*/ 4701361 w 4703268"/>
                            <a:gd name="connsiteY1" fmla="*/ 6868832 h 6868832"/>
                            <a:gd name="connsiteX2" fmla="*/ 0 w 4703268"/>
                            <a:gd name="connsiteY2" fmla="*/ 6868525 h 6868832"/>
                            <a:gd name="connsiteX0" fmla="*/ 4700808 w 4701410"/>
                            <a:gd name="connsiteY0" fmla="*/ 0 h 6865688"/>
                            <a:gd name="connsiteX1" fmla="*/ 4701361 w 4701410"/>
                            <a:gd name="connsiteY1" fmla="*/ 6865688 h 6865688"/>
                            <a:gd name="connsiteX2" fmla="*/ 0 w 4701410"/>
                            <a:gd name="connsiteY2" fmla="*/ 6865381 h 68656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701410" h="6865688">
                              <a:moveTo>
                                <a:pt x="4700808" y="0"/>
                              </a:moveTo>
                              <a:cubicBezTo>
                                <a:pt x="4700512" y="2288810"/>
                                <a:pt x="4701657" y="4576878"/>
                                <a:pt x="4701361" y="6865688"/>
                              </a:cubicBezTo>
                              <a:lnTo>
                                <a:pt x="0" y="6865381"/>
                              </a:lnTo>
                            </a:path>
                          </a:pathLst>
                        </a:custGeom>
                        <a:noFill/>
                        <a:ln w="35941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" name="Rectangle 203" descr="Green line"/>
                      <wps:cNvSpPr/>
                      <wps:spPr>
                        <a:xfrm>
                          <a:off x="2590800" y="2905125"/>
                          <a:ext cx="4919980" cy="7013575"/>
                        </a:xfrm>
                        <a:custGeom>
                          <a:avLst/>
                          <a:gdLst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0 w 4698000"/>
                            <a:gd name="connsiteY4" fmla="*/ 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4" fmla="*/ 91440 w 4698000"/>
                            <a:gd name="connsiteY4" fmla="*/ 91440 h 6872400"/>
                            <a:gd name="connsiteX0" fmla="*/ 0 w 4698000"/>
                            <a:gd name="connsiteY0" fmla="*/ 0 h 6872400"/>
                            <a:gd name="connsiteX1" fmla="*/ 4698000 w 4698000"/>
                            <a:gd name="connsiteY1" fmla="*/ 0 h 6872400"/>
                            <a:gd name="connsiteX2" fmla="*/ 4698000 w 4698000"/>
                            <a:gd name="connsiteY2" fmla="*/ 6872400 h 6872400"/>
                            <a:gd name="connsiteX3" fmla="*/ 0 w 4698000"/>
                            <a:gd name="connsiteY3" fmla="*/ 6872400 h 6872400"/>
                            <a:gd name="connsiteX0" fmla="*/ 4698000 w 4698000"/>
                            <a:gd name="connsiteY0" fmla="*/ 0 h 6872400"/>
                            <a:gd name="connsiteX1" fmla="*/ 4698000 w 4698000"/>
                            <a:gd name="connsiteY1" fmla="*/ 6872400 h 6872400"/>
                            <a:gd name="connsiteX2" fmla="*/ 0 w 4698000"/>
                            <a:gd name="connsiteY2" fmla="*/ 6872400 h 6872400"/>
                            <a:gd name="connsiteX0" fmla="*/ 4692589 w 4698000"/>
                            <a:gd name="connsiteY0" fmla="*/ 0 h 6867457"/>
                            <a:gd name="connsiteX1" fmla="*/ 4698000 w 4698000"/>
                            <a:gd name="connsiteY1" fmla="*/ 6867457 h 6867457"/>
                            <a:gd name="connsiteX2" fmla="*/ 0 w 4698000"/>
                            <a:gd name="connsiteY2" fmla="*/ 6867457 h 6867457"/>
                            <a:gd name="connsiteX0" fmla="*/ 4697373 w 4702784"/>
                            <a:gd name="connsiteY0" fmla="*/ 0 h 6867457"/>
                            <a:gd name="connsiteX1" fmla="*/ 4702784 w 4702784"/>
                            <a:gd name="connsiteY1" fmla="*/ 6867457 h 6867457"/>
                            <a:gd name="connsiteX2" fmla="*/ 0 w 4702784"/>
                            <a:gd name="connsiteY2" fmla="*/ 6867457 h 6867457"/>
                            <a:gd name="connsiteX0" fmla="*/ 4697373 w 4697877"/>
                            <a:gd name="connsiteY0" fmla="*/ 0 h 6867457"/>
                            <a:gd name="connsiteX1" fmla="*/ 4697224 w 4697877"/>
                            <a:gd name="connsiteY1" fmla="*/ 6867457 h 6867457"/>
                            <a:gd name="connsiteX2" fmla="*/ 0 w 4697877"/>
                            <a:gd name="connsiteY2" fmla="*/ 6867457 h 6867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4697877" h="6867457">
                              <a:moveTo>
                                <a:pt x="4697373" y="0"/>
                              </a:moveTo>
                              <a:cubicBezTo>
                                <a:pt x="4699177" y="2289152"/>
                                <a:pt x="4695420" y="4578305"/>
                                <a:pt x="4697224" y="6867457"/>
                              </a:cubicBezTo>
                              <a:lnTo>
                                <a:pt x="0" y="6867457"/>
                              </a:lnTo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18FA" w:rsidRPr="008F3964" w:rsidRDefault="001518FA" w:rsidP="0015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49D1BE60" id="Group 3" o:spid="_x0000_s1026" style="position:absolute;margin-left:0;margin-top:0;width:612pt;height:798.8pt;z-index:-251657216;mso-width-percent:1000;mso-height-percent:1008;mso-position-horizontal:center;mso-position-horizontal-relative:page;mso-position-vertical:top;mso-position-vertical-relative:page;mso-width-percent:1000;mso-height-percent:1008" coordsize="77724,1014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SQAAAAYAAAAAAAAAAAAABCAAAAMwAAAACgBC&#10;AGEAYwBrAGcAcgBvAHUAbgBkAAAAAQAAAAAAAAAAAAAAAAAAAAAAAAABAAAAAAAAAAAAAAMwAAAE&#10;IAAAAAAAAAAAAAAAAAAAAAABAAAAAAAAAAAAAAAAAAAAAAAAABAAAAABAAAAAAAAbnVsbAAAAAIA&#10;AAAGYm91bmRzT2JqYwAAAAEAAAAAAABSY3QxAAAABAAAAABUb3AgbG9uZwAAAAAAAAAATGVmdGxv&#10;bmcAAAAAAAAAAEJ0b21sb25nAAAEIAAAAABSZ2h0bG9uZwAAAzA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BCAAAAAAUmdo&#10;dGxvbmcAAAMw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">
              <v:rect id="Rectangle 7" o:spid="_x0000_s1027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<v:fill r:id="rId2" o:title="Leaves background" recolor="t" rotate="t" type="frame"/>
              </v:rect>
              <v:rect id="Rectangle 21" o:spid="_x0000_s1028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<v:fill opacity="13107f"/>
              </v:rect>
              <v:rect id="Rectangle 5" o:spid="_x0000_s1029" alt="Rectangle frame shap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<v:rect id="Rectangle 20" o:spid="_x0000_s1030" alt="Rectangle frame shap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<v:rect id="Rectangle 22" o:spid="_x0000_s1031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<v:fill opacity="52428f"/>
              </v:rect>
              <v:shape id="Rectangle 203" o:spid="_x0000_s1032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<v:stroke joinstyle="miter"/>
                <v:formulas/>
                <v:path arrowok="t" o:connecttype="custom" o:connectlocs="4853953,0;4854524,6932930;0,6932620" o:connectangles="0,0,0" textboxrect="0,0,4701410,6865688"/>
                <v:textbox>
                  <w:txbxContent>
                    <w:p w:rsidR="001518FA" w:rsidRPr="008F3964" w:rsidRDefault="001518FA" w:rsidP="001518FA"/>
                  </w:txbxContent>
                </v:textbox>
              </v:shape>
              <v:shape id="Rectangle 203" o:spid="_x0000_s1033" alt="Green line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<v:stroke joinstyle="miter"/>
                <v:formulas/>
                <v:path arrowok="t" o:connecttype="custom" o:connectlocs="4919452,0;4919296,7013575;0,7013575" o:connectangles="0,0,0" textboxrect="0,0,4697877,6867457"/>
                <v:textbox>
                  <w:txbxContent>
                    <w:p w:rsidR="001518FA" w:rsidRPr="008F3964" w:rsidRDefault="001518FA" w:rsidP="001518FA"/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44A2"/>
    <w:rsid w:val="00025C7C"/>
    <w:rsid w:val="000F33BF"/>
    <w:rsid w:val="001004FE"/>
    <w:rsid w:val="00117C6E"/>
    <w:rsid w:val="001206D0"/>
    <w:rsid w:val="001518FA"/>
    <w:rsid w:val="001A4E54"/>
    <w:rsid w:val="001E6866"/>
    <w:rsid w:val="001E7B86"/>
    <w:rsid w:val="001F70F7"/>
    <w:rsid w:val="00247434"/>
    <w:rsid w:val="00274EC5"/>
    <w:rsid w:val="00275A80"/>
    <w:rsid w:val="002B0AFB"/>
    <w:rsid w:val="002B3BB1"/>
    <w:rsid w:val="002D5D14"/>
    <w:rsid w:val="002D770C"/>
    <w:rsid w:val="002F014D"/>
    <w:rsid w:val="002F5B4C"/>
    <w:rsid w:val="0030395D"/>
    <w:rsid w:val="00367378"/>
    <w:rsid w:val="003929D4"/>
    <w:rsid w:val="003A2F44"/>
    <w:rsid w:val="003B2606"/>
    <w:rsid w:val="003E3395"/>
    <w:rsid w:val="00437F13"/>
    <w:rsid w:val="00473A89"/>
    <w:rsid w:val="00473D4A"/>
    <w:rsid w:val="0049541A"/>
    <w:rsid w:val="004A3DB4"/>
    <w:rsid w:val="004B4D92"/>
    <w:rsid w:val="004D2D71"/>
    <w:rsid w:val="0054071B"/>
    <w:rsid w:val="0054216D"/>
    <w:rsid w:val="00562120"/>
    <w:rsid w:val="005B713E"/>
    <w:rsid w:val="006328DD"/>
    <w:rsid w:val="00664B70"/>
    <w:rsid w:val="00677E10"/>
    <w:rsid w:val="0068691F"/>
    <w:rsid w:val="00694A31"/>
    <w:rsid w:val="006B0D5D"/>
    <w:rsid w:val="00700C24"/>
    <w:rsid w:val="007538BA"/>
    <w:rsid w:val="007D1A2E"/>
    <w:rsid w:val="007F19F5"/>
    <w:rsid w:val="0082129F"/>
    <w:rsid w:val="008801F7"/>
    <w:rsid w:val="008B3005"/>
    <w:rsid w:val="008C256C"/>
    <w:rsid w:val="008D1017"/>
    <w:rsid w:val="008D6698"/>
    <w:rsid w:val="008F3964"/>
    <w:rsid w:val="0093257F"/>
    <w:rsid w:val="0094287F"/>
    <w:rsid w:val="009D0FE2"/>
    <w:rsid w:val="009D1E12"/>
    <w:rsid w:val="009D4169"/>
    <w:rsid w:val="00A00D90"/>
    <w:rsid w:val="00A507F7"/>
    <w:rsid w:val="00A874C1"/>
    <w:rsid w:val="00AC46EE"/>
    <w:rsid w:val="00B4053C"/>
    <w:rsid w:val="00B427F2"/>
    <w:rsid w:val="00B458E2"/>
    <w:rsid w:val="00B81D1E"/>
    <w:rsid w:val="00B90810"/>
    <w:rsid w:val="00BB585B"/>
    <w:rsid w:val="00BC7765"/>
    <w:rsid w:val="00BD4EAA"/>
    <w:rsid w:val="00C033C5"/>
    <w:rsid w:val="00C401C0"/>
    <w:rsid w:val="00CA64CB"/>
    <w:rsid w:val="00CC2784"/>
    <w:rsid w:val="00CE0740"/>
    <w:rsid w:val="00D202B7"/>
    <w:rsid w:val="00D31C36"/>
    <w:rsid w:val="00D359D6"/>
    <w:rsid w:val="00D8608C"/>
    <w:rsid w:val="00DB5DB5"/>
    <w:rsid w:val="00DD44A2"/>
    <w:rsid w:val="00E14F6F"/>
    <w:rsid w:val="00E304C4"/>
    <w:rsid w:val="00E977CA"/>
    <w:rsid w:val="00EE3976"/>
    <w:rsid w:val="00EE719E"/>
    <w:rsid w:val="00F24993"/>
    <w:rsid w:val="00F729DD"/>
    <w:rsid w:val="00F80280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C464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C46EE"/>
    <w:pPr>
      <w:spacing w:after="0"/>
    </w:pPr>
    <w:rPr>
      <w:color w:val="F7CE98" w:themeColor="text2"/>
      <w:sz w:val="50"/>
    </w:rPr>
  </w:style>
  <w:style w:type="character" w:customStyle="1" w:styleId="TitleChar">
    <w:name w:val="Title Char"/>
    <w:basedOn w:val="DefaultParagraphFont"/>
    <w:link w:val="Title"/>
    <w:uiPriority w:val="10"/>
    <w:rsid w:val="00AC46EE"/>
    <w:rPr>
      <w:color w:val="F7CE98" w:themeColor="text2"/>
      <w:sz w:val="50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llnickj\AppData\Roaming\Microsoft\Templates\Autumn%20leaves%20Thanksgiving%20menu.dotx" TargetMode="External"/></Relationship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4C570A-C77B-413C-A0C9-B8EA3DE79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48FAB4-EB57-4DEC-A171-D1B4FF14DB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E135D0-A643-43FF-B186-B29B6156656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3E2190A-9BE9-4E57-8D84-F66CB28A75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Thanksgiving menu</Template>
  <TotalTime>0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2023-10-17T17:54:00Z</dcterms:created>
  <dcterms:modified xsi:type="dcterms:W3CDTF">2023-10-18T17:45:00Z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